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78B6" w14:textId="77777777" w:rsidR="00605876" w:rsidRPr="00605876" w:rsidRDefault="00605876" w:rsidP="006058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 xml:space="preserve">Univerzitet u Sarajevu – Muzička akademija </w:t>
      </w:r>
    </w:p>
    <w:p w14:paraId="6EE6B7A7" w14:textId="77777777" w:rsidR="00605876" w:rsidRPr="00605876" w:rsidRDefault="00605876" w:rsidP="006058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>Univerzitet u Sarajevu – Centar za muzičku edukaciju Muzičke akademije</w:t>
      </w:r>
    </w:p>
    <w:p w14:paraId="24208432" w14:textId="77777777" w:rsidR="00605876" w:rsidRPr="00605876" w:rsidRDefault="00605876" w:rsidP="006058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 xml:space="preserve">Odsjek za gudačke instrumente i gitaru – </w:t>
      </w:r>
      <w:r w:rsidRPr="00605876">
        <w:rPr>
          <w:rFonts w:ascii="Arial" w:hAnsi="Arial" w:cs="Arial"/>
          <w:sz w:val="20"/>
          <w:szCs w:val="20"/>
          <w:lang w:val="bs-Latn-BA"/>
        </w:rPr>
        <w:t>Smjer violina</w:t>
      </w:r>
    </w:p>
    <w:p w14:paraId="0E7C35AE" w14:textId="77777777" w:rsidR="00605876" w:rsidRPr="00605876" w:rsidRDefault="00605876" w:rsidP="006058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 xml:space="preserve">Univerzitet u Sarajevu – Odjel za umjetnost, </w:t>
      </w:r>
      <w:proofErr w:type="spellStart"/>
      <w:r w:rsidRPr="00605876">
        <w:rPr>
          <w:rFonts w:ascii="Arial" w:hAnsi="Arial" w:cs="Arial"/>
          <w:sz w:val="20"/>
          <w:szCs w:val="20"/>
          <w:lang w:val="hr-HR"/>
        </w:rPr>
        <w:t>umjetničkoistraživački</w:t>
      </w:r>
      <w:proofErr w:type="spellEnd"/>
      <w:r w:rsidRPr="00605876">
        <w:rPr>
          <w:rFonts w:ascii="Arial" w:hAnsi="Arial" w:cs="Arial"/>
          <w:sz w:val="20"/>
          <w:szCs w:val="20"/>
          <w:lang w:val="hr-HR"/>
        </w:rPr>
        <w:t xml:space="preserve"> rad, kulturu i sport </w:t>
      </w:r>
    </w:p>
    <w:p w14:paraId="4E23FA93" w14:textId="77777777" w:rsidR="00605876" w:rsidRPr="00605876" w:rsidRDefault="00605876" w:rsidP="0060587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hr-HR"/>
        </w:rPr>
      </w:pPr>
    </w:p>
    <w:p w14:paraId="5550B33E" w14:textId="77777777" w:rsidR="00605876" w:rsidRPr="00605876" w:rsidRDefault="00605876" w:rsidP="0060587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hr-HR"/>
        </w:rPr>
      </w:pPr>
      <w:r w:rsidRPr="00605876">
        <w:rPr>
          <w:rFonts w:ascii="Arial" w:eastAsia="Times New Roman" w:hAnsi="Arial" w:cs="Arial"/>
          <w:i/>
          <w:sz w:val="20"/>
          <w:szCs w:val="20"/>
          <w:lang w:val="hr-HR"/>
        </w:rPr>
        <w:t xml:space="preserve">  </w:t>
      </w:r>
    </w:p>
    <w:p w14:paraId="13F92333" w14:textId="77777777" w:rsidR="00605876" w:rsidRPr="00605876" w:rsidRDefault="00605876" w:rsidP="00605876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szCs w:val="20"/>
          <w:lang w:val="hr-HR"/>
        </w:rPr>
      </w:pPr>
      <w:r w:rsidRPr="00605876">
        <w:rPr>
          <w:rFonts w:ascii="Arial" w:eastAsia="Times New Roman" w:hAnsi="Arial" w:cs="Arial"/>
          <w:b/>
          <w:bCs/>
          <w:iCs/>
          <w:sz w:val="20"/>
          <w:szCs w:val="20"/>
          <w:lang w:val="hr-HR"/>
        </w:rPr>
        <w:t>PRIJAVNI OBRAZAC</w:t>
      </w:r>
      <w:r w:rsidRPr="00605876">
        <w:rPr>
          <w:rFonts w:ascii="Arial" w:eastAsia="Times New Roman" w:hAnsi="Arial" w:cs="Arial"/>
          <w:iCs/>
          <w:sz w:val="20"/>
          <w:szCs w:val="20"/>
          <w:lang w:val="hr-HR"/>
        </w:rPr>
        <w:t>*</w:t>
      </w:r>
    </w:p>
    <w:p w14:paraId="57C80E8D" w14:textId="77777777" w:rsidR="00605876" w:rsidRPr="00605876" w:rsidRDefault="00605876" w:rsidP="00605876">
      <w:pPr>
        <w:tabs>
          <w:tab w:val="center" w:pos="4680"/>
          <w:tab w:val="left" w:pos="831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hr-HR"/>
        </w:rPr>
      </w:pPr>
      <w:r w:rsidRPr="00605876">
        <w:rPr>
          <w:rFonts w:ascii="Arial" w:eastAsia="Times New Roman" w:hAnsi="Arial" w:cs="Arial"/>
          <w:iCs/>
          <w:sz w:val="20"/>
          <w:szCs w:val="20"/>
          <w:lang w:val="hr-HR"/>
        </w:rPr>
        <w:tab/>
        <w:t xml:space="preserve">za audiciju za </w:t>
      </w:r>
      <w:r w:rsidRPr="00605876">
        <w:rPr>
          <w:rFonts w:ascii="Arial" w:eastAsia="Times New Roman" w:hAnsi="Arial" w:cs="Arial"/>
          <w:i/>
          <w:sz w:val="20"/>
          <w:szCs w:val="20"/>
          <w:lang w:val="hr-HR"/>
        </w:rPr>
        <w:t>Muzički kamp za mlade virtuoze</w:t>
      </w:r>
      <w:r w:rsidRPr="00605876">
        <w:rPr>
          <w:rFonts w:ascii="Arial" w:eastAsia="Times New Roman" w:hAnsi="Arial" w:cs="Arial"/>
          <w:i/>
          <w:sz w:val="20"/>
          <w:szCs w:val="20"/>
          <w:lang w:val="hr-HR"/>
        </w:rPr>
        <w:tab/>
      </w:r>
    </w:p>
    <w:p w14:paraId="30E32BD0" w14:textId="77777777" w:rsidR="00605876" w:rsidRPr="00605876" w:rsidRDefault="00605876" w:rsidP="0060587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hr-HR"/>
        </w:rPr>
      </w:pPr>
    </w:p>
    <w:p w14:paraId="16149651" w14:textId="77777777" w:rsidR="00605876" w:rsidRPr="00605876" w:rsidRDefault="00605876" w:rsidP="0060587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hr-H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4"/>
        <w:gridCol w:w="3414"/>
        <w:gridCol w:w="1298"/>
        <w:gridCol w:w="1292"/>
      </w:tblGrid>
      <w:tr w:rsidR="00605876" w:rsidRPr="00605876" w14:paraId="4DDF037E" w14:textId="77777777" w:rsidTr="00A31206">
        <w:tc>
          <w:tcPr>
            <w:tcW w:w="1882" w:type="pct"/>
          </w:tcPr>
          <w:p w14:paraId="2ED76D68" w14:textId="77777777" w:rsidR="00605876" w:rsidRPr="00605876" w:rsidRDefault="00605876" w:rsidP="00A31206">
            <w:pPr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Ime i prezime kandidata/kinje:</w:t>
            </w:r>
          </w:p>
        </w:tc>
        <w:tc>
          <w:tcPr>
            <w:tcW w:w="3118" w:type="pct"/>
            <w:gridSpan w:val="3"/>
          </w:tcPr>
          <w:p w14:paraId="198CE94E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05876" w:rsidRPr="00605876" w14:paraId="33B0A944" w14:textId="77777777" w:rsidTr="00A31206">
        <w:tc>
          <w:tcPr>
            <w:tcW w:w="1882" w:type="pct"/>
          </w:tcPr>
          <w:p w14:paraId="7F95CE6A" w14:textId="77777777" w:rsidR="00605876" w:rsidRPr="00605876" w:rsidRDefault="00605876" w:rsidP="00A31206">
            <w:pPr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Godište:</w:t>
            </w:r>
          </w:p>
        </w:tc>
        <w:tc>
          <w:tcPr>
            <w:tcW w:w="3118" w:type="pct"/>
            <w:gridSpan w:val="3"/>
          </w:tcPr>
          <w:p w14:paraId="311CA9F3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05876" w:rsidRPr="00605876" w14:paraId="154B1398" w14:textId="77777777" w:rsidTr="00A31206">
        <w:tc>
          <w:tcPr>
            <w:tcW w:w="1882" w:type="pct"/>
          </w:tcPr>
          <w:p w14:paraId="1B5A7550" w14:textId="77777777" w:rsidR="00605876" w:rsidRPr="00605876" w:rsidRDefault="00605876" w:rsidP="00A31206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Razred:</w:t>
            </w:r>
          </w:p>
          <w:p w14:paraId="78534F35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OM/GŠ 5. i 6 razred</w:t>
            </w:r>
          </w:p>
          <w:p w14:paraId="2F129998" w14:textId="77777777" w:rsidR="00605876" w:rsidRPr="00605876" w:rsidRDefault="00605876" w:rsidP="00A31206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SM/GŠ 1. do 4. razred</w:t>
            </w:r>
          </w:p>
        </w:tc>
        <w:tc>
          <w:tcPr>
            <w:tcW w:w="3118" w:type="pct"/>
            <w:gridSpan w:val="3"/>
          </w:tcPr>
          <w:p w14:paraId="779B20ED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05876" w:rsidRPr="00605876" w14:paraId="1CFE3BE4" w14:textId="77777777" w:rsidTr="00A31206">
        <w:trPr>
          <w:trHeight w:val="422"/>
        </w:trPr>
        <w:tc>
          <w:tcPr>
            <w:tcW w:w="1882" w:type="pct"/>
          </w:tcPr>
          <w:p w14:paraId="7C3B6C7B" w14:textId="77777777" w:rsidR="00605876" w:rsidRPr="00605876" w:rsidRDefault="00605876" w:rsidP="00A31206">
            <w:pPr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Škola i klasa:</w:t>
            </w:r>
          </w:p>
        </w:tc>
        <w:tc>
          <w:tcPr>
            <w:tcW w:w="3118" w:type="pct"/>
            <w:gridSpan w:val="3"/>
          </w:tcPr>
          <w:p w14:paraId="0EBDA8B7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05876" w:rsidRPr="00605876" w14:paraId="4E95C152" w14:textId="77777777" w:rsidTr="00A31206">
        <w:tc>
          <w:tcPr>
            <w:tcW w:w="1882" w:type="pct"/>
          </w:tcPr>
          <w:p w14:paraId="604C5146" w14:textId="77777777" w:rsidR="00605876" w:rsidRPr="00605876" w:rsidRDefault="00605876" w:rsidP="00A31206">
            <w:pPr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Program i trajanje:</w:t>
            </w:r>
          </w:p>
        </w:tc>
        <w:tc>
          <w:tcPr>
            <w:tcW w:w="3118" w:type="pct"/>
            <w:gridSpan w:val="3"/>
          </w:tcPr>
          <w:p w14:paraId="6AD6D427" w14:textId="77777777" w:rsidR="00605876" w:rsidRPr="00605876" w:rsidRDefault="00605876" w:rsidP="00A3120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05876" w:rsidRPr="00605876" w14:paraId="7B4F4399" w14:textId="77777777" w:rsidTr="00A31206">
        <w:tc>
          <w:tcPr>
            <w:tcW w:w="3655" w:type="pct"/>
            <w:gridSpan w:val="2"/>
          </w:tcPr>
          <w:p w14:paraId="622648DE" w14:textId="77777777" w:rsidR="00605876" w:rsidRPr="00605876" w:rsidRDefault="00605876" w:rsidP="00A31206">
            <w:pPr>
              <w:spacing w:before="120" w:line="276" w:lineRule="auto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Učenik/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ca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treba klavirskog 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saradnika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kojeg 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obezbjeđuje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71C663EE" w14:textId="77777777" w:rsidR="00605876" w:rsidRPr="00605876" w:rsidRDefault="00605876" w:rsidP="00A31206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organizator Audicije (molimo označite odgovor DA/NE)</w:t>
            </w:r>
          </w:p>
        </w:tc>
        <w:tc>
          <w:tcPr>
            <w:tcW w:w="674" w:type="pct"/>
            <w:vAlign w:val="center"/>
          </w:tcPr>
          <w:p w14:paraId="62F4A841" w14:textId="77777777" w:rsidR="00605876" w:rsidRPr="00605876" w:rsidRDefault="00605876" w:rsidP="00A3120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DA</w:t>
            </w:r>
          </w:p>
        </w:tc>
        <w:tc>
          <w:tcPr>
            <w:tcW w:w="671" w:type="pct"/>
            <w:vAlign w:val="center"/>
          </w:tcPr>
          <w:p w14:paraId="5EE7BD1F" w14:textId="77777777" w:rsidR="00605876" w:rsidRPr="00605876" w:rsidRDefault="00605876" w:rsidP="00A3120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NE</w:t>
            </w:r>
          </w:p>
        </w:tc>
      </w:tr>
      <w:tr w:rsidR="00605876" w:rsidRPr="00605876" w14:paraId="1431AC3D" w14:textId="77777777" w:rsidTr="00A31206">
        <w:tc>
          <w:tcPr>
            <w:tcW w:w="3655" w:type="pct"/>
            <w:gridSpan w:val="2"/>
          </w:tcPr>
          <w:p w14:paraId="2AE12FA8" w14:textId="77777777" w:rsidR="00605876" w:rsidRPr="00605876" w:rsidRDefault="00605876" w:rsidP="00A3120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Učenik/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ca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treba probu sa klavirskim 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saradnikom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kojeg </w:t>
            </w:r>
            <w:proofErr w:type="spellStart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obezbjeđuje</w:t>
            </w:r>
            <w:proofErr w:type="spellEnd"/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 xml:space="preserve"> organizator Audicije (molimo označite odgovor DA/NE)</w:t>
            </w:r>
          </w:p>
        </w:tc>
        <w:tc>
          <w:tcPr>
            <w:tcW w:w="674" w:type="pct"/>
            <w:vAlign w:val="center"/>
          </w:tcPr>
          <w:p w14:paraId="1BEE093D" w14:textId="77777777" w:rsidR="00605876" w:rsidRPr="00605876" w:rsidRDefault="00605876" w:rsidP="00A3120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DA</w:t>
            </w:r>
          </w:p>
        </w:tc>
        <w:tc>
          <w:tcPr>
            <w:tcW w:w="671" w:type="pct"/>
            <w:vAlign w:val="center"/>
          </w:tcPr>
          <w:p w14:paraId="15E52E66" w14:textId="77777777" w:rsidR="00605876" w:rsidRPr="00605876" w:rsidRDefault="00605876" w:rsidP="00A3120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05876">
              <w:rPr>
                <w:rFonts w:ascii="Arial" w:hAnsi="Arial" w:cs="Arial"/>
                <w:sz w:val="20"/>
                <w:szCs w:val="20"/>
                <w:lang w:val="hr-HR"/>
              </w:rPr>
              <w:t>NE</w:t>
            </w:r>
          </w:p>
        </w:tc>
      </w:tr>
    </w:tbl>
    <w:p w14:paraId="50A967F1" w14:textId="77777777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</w:p>
    <w:p w14:paraId="0E0562D8" w14:textId="1D298366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 xml:space="preserve">*Prijavni obrazac popuniti isključivo elektronski, skenirati sa potpisom i pečatom, te poslati mailom na adresu: </w:t>
      </w:r>
      <w:hyperlink r:id="rId6" w:history="1">
        <w:r w:rsidRPr="00605876">
          <w:rPr>
            <w:rStyle w:val="Hyperlink"/>
            <w:rFonts w:ascii="Arial" w:hAnsi="Arial" w:cs="Arial"/>
            <w:sz w:val="20"/>
            <w:szCs w:val="20"/>
            <w:lang w:val="hr-HR"/>
          </w:rPr>
          <w:t>centarzamuzedu@mas.unsa.ba</w:t>
        </w:r>
      </w:hyperlink>
      <w:r w:rsidRPr="00605876">
        <w:rPr>
          <w:rFonts w:ascii="Arial" w:hAnsi="Arial" w:cs="Arial"/>
          <w:sz w:val="20"/>
          <w:szCs w:val="20"/>
          <w:lang w:val="hr-HR"/>
        </w:rPr>
        <w:t xml:space="preserve"> </w:t>
      </w:r>
      <w:r w:rsidRPr="00605876">
        <w:rPr>
          <w:rFonts w:ascii="Arial" w:hAnsi="Arial" w:cs="Arial"/>
          <w:sz w:val="20"/>
          <w:szCs w:val="20"/>
          <w:lang w:val="hr-HR"/>
        </w:rPr>
        <w:t xml:space="preserve">i </w:t>
      </w:r>
      <w:hyperlink r:id="rId7" w:history="1">
        <w:r w:rsidRPr="006A453B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udruzenje.artes@gmail.com</w:t>
        </w:r>
      </w:hyperlink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7FADA738" w14:textId="77777777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</w:p>
    <w:p w14:paraId="43F51CBC" w14:textId="77777777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>Mjesto i datum: ______________________________________</w:t>
      </w:r>
    </w:p>
    <w:p w14:paraId="2D5C28D9" w14:textId="77777777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</w:p>
    <w:p w14:paraId="4397CA6C" w14:textId="77777777" w:rsidR="00605876" w:rsidRPr="00605876" w:rsidRDefault="00605876" w:rsidP="00605876">
      <w:pPr>
        <w:rPr>
          <w:rFonts w:ascii="Arial" w:hAnsi="Arial" w:cs="Arial"/>
          <w:sz w:val="20"/>
          <w:szCs w:val="20"/>
          <w:lang w:val="hr-HR"/>
        </w:rPr>
      </w:pPr>
      <w:r w:rsidRPr="00605876">
        <w:rPr>
          <w:rFonts w:ascii="Arial" w:hAnsi="Arial" w:cs="Arial"/>
          <w:sz w:val="20"/>
          <w:szCs w:val="20"/>
          <w:lang w:val="hr-HR"/>
        </w:rPr>
        <w:t>Potpis predmetnog nastavnika/</w:t>
      </w:r>
      <w:proofErr w:type="spellStart"/>
      <w:r w:rsidRPr="00605876">
        <w:rPr>
          <w:rFonts w:ascii="Arial" w:hAnsi="Arial" w:cs="Arial"/>
          <w:sz w:val="20"/>
          <w:szCs w:val="20"/>
          <w:lang w:val="hr-HR"/>
        </w:rPr>
        <w:t>ce</w:t>
      </w:r>
      <w:proofErr w:type="spellEnd"/>
      <w:r w:rsidRPr="00605876">
        <w:rPr>
          <w:rFonts w:ascii="Arial" w:hAnsi="Arial" w:cs="Arial"/>
          <w:sz w:val="20"/>
          <w:szCs w:val="20"/>
          <w:lang w:val="hr-HR"/>
        </w:rPr>
        <w:t xml:space="preserve"> i pečat škole: ________________________________________</w:t>
      </w:r>
    </w:p>
    <w:p w14:paraId="56A97395" w14:textId="77777777" w:rsidR="00BD03F1" w:rsidRPr="00605876" w:rsidRDefault="00BD03F1" w:rsidP="00BD0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BD03F1" w:rsidRPr="00605876" w:rsidSect="00C0767C">
      <w:headerReference w:type="default" r:id="rId8"/>
      <w:footerReference w:type="default" r:id="rId9"/>
      <w:pgSz w:w="11906" w:h="16838" w:code="9"/>
      <w:pgMar w:top="3686" w:right="1134" w:bottom="198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BE40" w14:textId="77777777" w:rsidR="00D21797" w:rsidRDefault="00D21797" w:rsidP="00762E2E">
      <w:pPr>
        <w:spacing w:after="0" w:line="240" w:lineRule="auto"/>
      </w:pPr>
      <w:r>
        <w:separator/>
      </w:r>
    </w:p>
  </w:endnote>
  <w:endnote w:type="continuationSeparator" w:id="0">
    <w:p w14:paraId="54757BF3" w14:textId="77777777" w:rsidR="00D21797" w:rsidRDefault="00D21797" w:rsidP="0076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23EF" w14:textId="77777777" w:rsidR="00762E2E" w:rsidRDefault="002E7185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F1BCEE" wp14:editId="71F0C3F2">
          <wp:simplePos x="0" y="0"/>
          <wp:positionH relativeFrom="margin">
            <wp:align>left</wp:align>
          </wp:positionH>
          <wp:positionV relativeFrom="paragraph">
            <wp:posOffset>-296896</wp:posOffset>
          </wp:positionV>
          <wp:extent cx="5203800" cy="556200"/>
          <wp:effectExtent l="0" t="0" r="0" b="0"/>
          <wp:wrapNone/>
          <wp:docPr id="173357339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573390" name="Picture 17335733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3800" cy="55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49EB" w14:textId="77777777" w:rsidR="00D21797" w:rsidRDefault="00D21797" w:rsidP="00762E2E">
      <w:pPr>
        <w:spacing w:after="0" w:line="240" w:lineRule="auto"/>
      </w:pPr>
      <w:r>
        <w:separator/>
      </w:r>
    </w:p>
  </w:footnote>
  <w:footnote w:type="continuationSeparator" w:id="0">
    <w:p w14:paraId="6F3FE39C" w14:textId="77777777" w:rsidR="00D21797" w:rsidRDefault="00D21797" w:rsidP="0076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BF5C" w14:textId="77777777" w:rsidR="00762E2E" w:rsidRDefault="002E7185">
    <w:pPr>
      <w:pStyle w:val="Header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3C1564D" wp14:editId="62A4D285">
          <wp:simplePos x="0" y="0"/>
          <wp:positionH relativeFrom="margin">
            <wp:posOffset>-18034</wp:posOffset>
          </wp:positionH>
          <wp:positionV relativeFrom="paragraph">
            <wp:posOffset>274320</wp:posOffset>
          </wp:positionV>
          <wp:extent cx="4625568" cy="1003300"/>
          <wp:effectExtent l="0" t="0" r="3810" b="6350"/>
          <wp:wrapNone/>
          <wp:docPr id="8594025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402530" name="Picture 8594025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25568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5B"/>
    <w:rsid w:val="0006527A"/>
    <w:rsid w:val="00105A93"/>
    <w:rsid w:val="001F0BE8"/>
    <w:rsid w:val="002644F9"/>
    <w:rsid w:val="002D0F04"/>
    <w:rsid w:val="002E7185"/>
    <w:rsid w:val="00324D34"/>
    <w:rsid w:val="0033564C"/>
    <w:rsid w:val="004873EF"/>
    <w:rsid w:val="005442E2"/>
    <w:rsid w:val="005D7504"/>
    <w:rsid w:val="00605876"/>
    <w:rsid w:val="0073441C"/>
    <w:rsid w:val="00762E2E"/>
    <w:rsid w:val="007E1137"/>
    <w:rsid w:val="008420AF"/>
    <w:rsid w:val="00941161"/>
    <w:rsid w:val="009A5622"/>
    <w:rsid w:val="009C3889"/>
    <w:rsid w:val="009F78E5"/>
    <w:rsid w:val="00A3653C"/>
    <w:rsid w:val="00A84C51"/>
    <w:rsid w:val="00BD03F1"/>
    <w:rsid w:val="00C0767C"/>
    <w:rsid w:val="00C801E5"/>
    <w:rsid w:val="00CE56B8"/>
    <w:rsid w:val="00D21797"/>
    <w:rsid w:val="00EF135B"/>
    <w:rsid w:val="00FB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493DA2"/>
  <w15:chartTrackingRefBased/>
  <w15:docId w15:val="{F3408A5E-80DA-3E4B-9A9C-5EEE6398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7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6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6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67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67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67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67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67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67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67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6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6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7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67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7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67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7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67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76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6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67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E2E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62E2E"/>
  </w:style>
  <w:style w:type="paragraph" w:styleId="Footer">
    <w:name w:val="footer"/>
    <w:basedOn w:val="Normal"/>
    <w:link w:val="FooterChar"/>
    <w:uiPriority w:val="99"/>
    <w:unhideWhenUsed/>
    <w:rsid w:val="00762E2E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62E2E"/>
  </w:style>
  <w:style w:type="character" w:styleId="Hyperlink">
    <w:name w:val="Hyperlink"/>
    <w:basedOn w:val="DefaultParagraphFont"/>
    <w:uiPriority w:val="99"/>
    <w:rsid w:val="00605876"/>
    <w:rPr>
      <w:color w:val="0000FF"/>
      <w:u w:val="single"/>
    </w:rPr>
  </w:style>
  <w:style w:type="table" w:styleId="TableGrid">
    <w:name w:val="Table Grid"/>
    <w:basedOn w:val="TableNormal"/>
    <w:uiPriority w:val="39"/>
    <w:rsid w:val="006058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5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druzenje.art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arzamuzedu@mas.unsa.b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airm1/Desktop/MAS%20Memo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MAS Memo 2026.dotx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M1</dc:creator>
  <cp:keywords/>
  <dc:description/>
  <cp:lastModifiedBy>MacBook Air M1</cp:lastModifiedBy>
  <cp:revision>4</cp:revision>
  <dcterms:created xsi:type="dcterms:W3CDTF">2026-06-12T13:24:00Z</dcterms:created>
  <dcterms:modified xsi:type="dcterms:W3CDTF">2026-06-12T13:26:00Z</dcterms:modified>
</cp:coreProperties>
</file>